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8F3" w:rsidRDefault="00FD4783" w:rsidP="00F34E28">
      <w:pPr>
        <w:sectPr w:rsidR="00BE58F3" w:rsidSect="00BE58F3">
          <w:headerReference w:type="default" r:id="rId9"/>
          <w:footerReference w:type="default" r:id="rId10"/>
          <w:pgSz w:w="12240" w:h="15840"/>
          <w:pgMar w:top="1440" w:right="1797" w:bottom="1440" w:left="1440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772160</wp:posOffset>
                </wp:positionV>
                <wp:extent cx="5476240" cy="2804160"/>
                <wp:effectExtent l="0" t="635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240" cy="28041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A82" w:rsidRPr="009A6A82" w:rsidRDefault="009A6A82" w:rsidP="009A6A82">
                            <w:pPr>
                              <w:shd w:val="clear" w:color="auto" w:fill="FFFF00"/>
                              <w:ind w:left="142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3939F0">
                              <w:rPr>
                                <w:b/>
                                <w:sz w:val="30"/>
                                <w:szCs w:val="30"/>
                              </w:rPr>
                              <w:t>INSTRUCTIONS</w:t>
                            </w:r>
                          </w:p>
                          <w:p w:rsidR="009A6A82" w:rsidRPr="009A6A82" w:rsidRDefault="009A6A82" w:rsidP="009A6A8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00"/>
                            </w:pPr>
                            <w:r w:rsidRPr="009A6A82">
                              <w:t xml:space="preserve">Replace “[Insert Name]” with the name of </w:t>
                            </w:r>
                            <w:r w:rsidR="000C7CA4">
                              <w:t>your</w:t>
                            </w:r>
                            <w:r w:rsidRPr="009A6A82">
                              <w:t xml:space="preserve"> PCN</w:t>
                            </w:r>
                            <w:r w:rsidR="000C7CA4">
                              <w:t xml:space="preserve"> in </w:t>
                            </w:r>
                            <w:r w:rsidR="003939F0">
                              <w:rPr>
                                <w:b/>
                              </w:rPr>
                              <w:t>FIVE</w:t>
                            </w:r>
                            <w:r w:rsidRPr="009A6A82">
                              <w:rPr>
                                <w:b/>
                              </w:rPr>
                              <w:t>(</w:t>
                            </w:r>
                            <w:r w:rsidR="003939F0">
                              <w:rPr>
                                <w:b/>
                              </w:rPr>
                              <w:t>5</w:t>
                            </w:r>
                            <w:r w:rsidRPr="009A6A82">
                              <w:rPr>
                                <w:b/>
                              </w:rPr>
                              <w:t>) instances</w:t>
                            </w:r>
                            <w:r>
                              <w:rPr>
                                <w:b/>
                              </w:rPr>
                              <w:t xml:space="preserve">: once in title, 2 times in first paragraph, </w:t>
                            </w:r>
                            <w:r w:rsidR="003939F0">
                              <w:rPr>
                                <w:b/>
                              </w:rPr>
                              <w:t xml:space="preserve">once </w:t>
                            </w:r>
                            <w:r>
                              <w:rPr>
                                <w:b/>
                              </w:rPr>
                              <w:t>in blue box, once in bottom left corner</w:t>
                            </w:r>
                            <w:r w:rsidR="000C7CA4">
                              <w:rPr>
                                <w:b/>
                              </w:rPr>
                              <w:t>.</w:t>
                            </w:r>
                          </w:p>
                          <w:p w:rsidR="003939F0" w:rsidRDefault="009A6A82" w:rsidP="003939F0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00"/>
                            </w:pPr>
                            <w:r w:rsidRPr="009A6A82">
                              <w:t>Insert address and phone number of your PCN in bottom left corner.</w:t>
                            </w:r>
                          </w:p>
                          <w:p w:rsidR="003939F0" w:rsidRDefault="003939F0" w:rsidP="003939F0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00"/>
                            </w:pPr>
                            <w:r w:rsidRPr="003939F0">
                              <w:t>Insert your PCN’s website URL in blue box.</w:t>
                            </w:r>
                          </w:p>
                          <w:p w:rsidR="003939F0" w:rsidRDefault="003939F0" w:rsidP="003939F0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00"/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 w:rsidRPr="003939F0">
                              <w:rPr>
                                <w:lang w:val="en-US"/>
                              </w:rPr>
                              <w:t>ustomize the list of services provided by your PCN by adding or deleting services that are/are not applicable</w:t>
                            </w:r>
                            <w:r w:rsidR="000A5294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0C7CA4" w:rsidRPr="003939F0" w:rsidRDefault="00BE58F3" w:rsidP="003939F0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00"/>
                            </w:pPr>
                            <w:r>
                              <w:t xml:space="preserve">When ready to print, </w:t>
                            </w:r>
                            <w:r w:rsidRPr="00BE58F3">
                              <w:rPr>
                                <w:b/>
                              </w:rPr>
                              <w:t>print only page 2</w:t>
                            </w:r>
                            <w:r>
                              <w:t xml:space="preserve"> of this</w:t>
                            </w:r>
                            <w:r w:rsidR="000C7CA4" w:rsidRPr="003939F0">
                              <w:t xml:space="preserve"> document.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pt;margin-top:60.8pt;width:431.2pt;height:220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" fillcolor="yellow" stroked="f">
                <v:textbox inset=",7.2pt,,7.2pt">
                  <w:txbxContent>
                    <w:p w:rsidR="009A6A82" w:rsidRPr="009A6A82" w:rsidRDefault="009A6A82" w:rsidP="009A6A82">
                      <w:pPr>
                        <w:shd w:val="clear" w:color="auto" w:fill="FFFF00"/>
                        <w:ind w:left="142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3939F0">
                        <w:rPr>
                          <w:b/>
                          <w:sz w:val="30"/>
                          <w:szCs w:val="30"/>
                        </w:rPr>
                        <w:t>INSTRUCTIONS</w:t>
                      </w:r>
                    </w:p>
                    <w:p w:rsidR="009A6A82" w:rsidRPr="009A6A82" w:rsidRDefault="009A6A82" w:rsidP="009A6A82">
                      <w:pPr>
                        <w:numPr>
                          <w:ilvl w:val="0"/>
                          <w:numId w:val="7"/>
                        </w:numPr>
                        <w:shd w:val="clear" w:color="auto" w:fill="FFFF00"/>
                      </w:pPr>
                      <w:r w:rsidRPr="009A6A82">
                        <w:t xml:space="preserve">Replace “[Insert Name]” with the name of </w:t>
                      </w:r>
                      <w:r w:rsidR="000C7CA4">
                        <w:t>your</w:t>
                      </w:r>
                      <w:r w:rsidRPr="009A6A82">
                        <w:t xml:space="preserve"> PCN</w:t>
                      </w:r>
                      <w:r w:rsidR="000C7CA4">
                        <w:t xml:space="preserve"> in </w:t>
                      </w:r>
                      <w:r w:rsidR="003939F0">
                        <w:rPr>
                          <w:b/>
                        </w:rPr>
                        <w:t>FIVE</w:t>
                      </w:r>
                      <w:r w:rsidRPr="009A6A82">
                        <w:rPr>
                          <w:b/>
                        </w:rPr>
                        <w:t>(</w:t>
                      </w:r>
                      <w:r w:rsidR="003939F0">
                        <w:rPr>
                          <w:b/>
                        </w:rPr>
                        <w:t>5</w:t>
                      </w:r>
                      <w:r w:rsidRPr="009A6A82">
                        <w:rPr>
                          <w:b/>
                        </w:rPr>
                        <w:t>) instances</w:t>
                      </w:r>
                      <w:r>
                        <w:rPr>
                          <w:b/>
                        </w:rPr>
                        <w:t xml:space="preserve">: once in title, 2 times in first paragraph, </w:t>
                      </w:r>
                      <w:r w:rsidR="003939F0">
                        <w:rPr>
                          <w:b/>
                        </w:rPr>
                        <w:t xml:space="preserve">once </w:t>
                      </w:r>
                      <w:r>
                        <w:rPr>
                          <w:b/>
                        </w:rPr>
                        <w:t>in blue box, once in bottom left corner</w:t>
                      </w:r>
                      <w:r w:rsidR="000C7CA4">
                        <w:rPr>
                          <w:b/>
                        </w:rPr>
                        <w:t>.</w:t>
                      </w:r>
                    </w:p>
                    <w:p w:rsidR="003939F0" w:rsidRDefault="009A6A82" w:rsidP="003939F0">
                      <w:pPr>
                        <w:numPr>
                          <w:ilvl w:val="0"/>
                          <w:numId w:val="7"/>
                        </w:numPr>
                        <w:shd w:val="clear" w:color="auto" w:fill="FFFF00"/>
                      </w:pPr>
                      <w:r w:rsidRPr="009A6A82">
                        <w:t>Insert address and phone number of your PCN in bottom left corner.</w:t>
                      </w:r>
                    </w:p>
                    <w:p w:rsidR="003939F0" w:rsidRDefault="003939F0" w:rsidP="003939F0">
                      <w:pPr>
                        <w:numPr>
                          <w:ilvl w:val="0"/>
                          <w:numId w:val="7"/>
                        </w:numPr>
                        <w:shd w:val="clear" w:color="auto" w:fill="FFFF00"/>
                      </w:pPr>
                      <w:r w:rsidRPr="003939F0">
                        <w:t>Insert your PCN’s website URL in blue box.</w:t>
                      </w:r>
                    </w:p>
                    <w:p w:rsidR="003939F0" w:rsidRDefault="003939F0" w:rsidP="003939F0">
                      <w:pPr>
                        <w:numPr>
                          <w:ilvl w:val="0"/>
                          <w:numId w:val="7"/>
                        </w:numPr>
                        <w:shd w:val="clear" w:color="auto" w:fill="FFFF00"/>
                      </w:pPr>
                      <w:r>
                        <w:rPr>
                          <w:lang w:val="en-US"/>
                        </w:rPr>
                        <w:t>C</w:t>
                      </w:r>
                      <w:r w:rsidRPr="003939F0">
                        <w:rPr>
                          <w:lang w:val="en-US"/>
                        </w:rPr>
                        <w:t>ustomize the list of services provided by your PCN by adding or deleting services that are/are not applicable</w:t>
                      </w:r>
                      <w:r w:rsidR="000A5294">
                        <w:rPr>
                          <w:lang w:val="en-US"/>
                        </w:rPr>
                        <w:t>.</w:t>
                      </w:r>
                    </w:p>
                    <w:p w:rsidR="000C7CA4" w:rsidRPr="003939F0" w:rsidRDefault="00BE58F3" w:rsidP="003939F0">
                      <w:pPr>
                        <w:numPr>
                          <w:ilvl w:val="0"/>
                          <w:numId w:val="7"/>
                        </w:numPr>
                        <w:shd w:val="clear" w:color="auto" w:fill="FFFF00"/>
                      </w:pPr>
                      <w:r>
                        <w:t xml:space="preserve">When ready to print, </w:t>
                      </w:r>
                      <w:r w:rsidRPr="00BE58F3">
                        <w:rPr>
                          <w:b/>
                        </w:rPr>
                        <w:t>print only page 2</w:t>
                      </w:r>
                      <w:r>
                        <w:t xml:space="preserve"> of this</w:t>
                      </w:r>
                      <w:r w:rsidR="000C7CA4" w:rsidRPr="003939F0">
                        <w:t xml:space="preserve"> document.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C40C6" w:rsidRDefault="00FD4783" w:rsidP="00F34E28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1544320</wp:posOffset>
                </wp:positionV>
                <wp:extent cx="3793490" cy="5090160"/>
                <wp:effectExtent l="2540" t="1270" r="4445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490" cy="509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E28" w:rsidRPr="00C73847" w:rsidRDefault="00F34E28" w:rsidP="00F34E28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C73847">
                              <w:rPr>
                                <w:sz w:val="27"/>
                                <w:szCs w:val="27"/>
                              </w:rPr>
                              <w:t>The doctor or health care professional you are visiting is a member of the</w:t>
                            </w:r>
                            <w:r w:rsidRPr="00C73847">
                              <w:rPr>
                                <w:b/>
                                <w:bCs/>
                                <w:color w:val="0068B2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B22D3F">
                              <w:rPr>
                                <w:b/>
                                <w:bCs/>
                                <w:color w:val="0068B2"/>
                                <w:sz w:val="27"/>
                                <w:szCs w:val="27"/>
                              </w:rPr>
                              <w:t>[Insert name] Primary Care Network (P</w:t>
                            </w:r>
                            <w:r w:rsidRPr="00C73847">
                              <w:rPr>
                                <w:b/>
                                <w:bCs/>
                                <w:color w:val="0068B2"/>
                                <w:sz w:val="27"/>
                                <w:szCs w:val="27"/>
                              </w:rPr>
                              <w:t>CN).</w:t>
                            </w:r>
                            <w:r w:rsidRPr="00C73847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73847">
                              <w:rPr>
                                <w:sz w:val="27"/>
                                <w:szCs w:val="27"/>
                              </w:rPr>
                              <w:t xml:space="preserve">This means you are part of the </w:t>
                            </w:r>
                            <w:r w:rsidRPr="00C73847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>[Insert name] PCN</w:t>
                            </w:r>
                            <w:r w:rsidRPr="00C73847">
                              <w:rPr>
                                <w:sz w:val="27"/>
                                <w:szCs w:val="27"/>
                              </w:rPr>
                              <w:t xml:space="preserve">, where a team of doctors, nurses and other professionals will help you improve your health. </w:t>
                            </w:r>
                          </w:p>
                          <w:p w:rsidR="00F34E28" w:rsidRPr="00C73847" w:rsidRDefault="00F34E28" w:rsidP="00F34E2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C73847">
                              <w:rPr>
                                <w:sz w:val="25"/>
                                <w:szCs w:val="25"/>
                              </w:rPr>
                              <w:t xml:space="preserve">There are </w:t>
                            </w:r>
                            <w:r w:rsidR="00003BF9">
                              <w:rPr>
                                <w:sz w:val="25"/>
                                <w:szCs w:val="25"/>
                              </w:rPr>
                              <w:t>42</w:t>
                            </w:r>
                            <w:r w:rsidRPr="00C73847">
                              <w:rPr>
                                <w:sz w:val="25"/>
                                <w:szCs w:val="25"/>
                              </w:rPr>
                              <w:t xml:space="preserve"> PCNs providing coordinated </w:t>
                            </w:r>
                            <w:r w:rsidRPr="00C73847">
                              <w:rPr>
                                <w:sz w:val="25"/>
                                <w:szCs w:val="25"/>
                              </w:rPr>
                              <w:br/>
                              <w:t>health services throughout Alberta. Through a partnership between family physicians and Alberta Health Services, each PCN is uniquely designed to meet the needs of its patients.</w:t>
                            </w:r>
                          </w:p>
                          <w:p w:rsidR="00F34E28" w:rsidRPr="003939F0" w:rsidRDefault="00F34E28" w:rsidP="00F34E28">
                            <w:pPr>
                              <w:spacing w:after="80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C73847">
                              <w:rPr>
                                <w:b/>
                                <w:sz w:val="25"/>
                                <w:szCs w:val="25"/>
                              </w:rPr>
                              <w:t xml:space="preserve">In addition to the care you receive from your </w:t>
                            </w:r>
                            <w:r w:rsidRPr="00C73847">
                              <w:rPr>
                                <w:b/>
                                <w:sz w:val="25"/>
                                <w:szCs w:val="25"/>
                              </w:rPr>
                              <w:br/>
                              <w:t xml:space="preserve">family doctor, programs and services at your </w:t>
                            </w:r>
                            <w:r w:rsidRPr="00C73847">
                              <w:rPr>
                                <w:b/>
                                <w:sz w:val="25"/>
                                <w:szCs w:val="25"/>
                              </w:rPr>
                              <w:br/>
                            </w:r>
                            <w:r w:rsidRPr="003939F0">
                              <w:rPr>
                                <w:b/>
                                <w:sz w:val="25"/>
                                <w:szCs w:val="25"/>
                              </w:rPr>
                              <w:t xml:space="preserve">PCN include: </w:t>
                            </w:r>
                          </w:p>
                          <w:p w:rsidR="003939F0" w:rsidRPr="003939F0" w:rsidRDefault="003939F0" w:rsidP="00F34E28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40"/>
                              <w:rPr>
                                <w:sz w:val="25"/>
                                <w:szCs w:val="25"/>
                              </w:rPr>
                            </w:pPr>
                            <w:r w:rsidRPr="003939F0">
                              <w:rPr>
                                <w:sz w:val="25"/>
                                <w:szCs w:val="25"/>
                              </w:rPr>
                              <w:t>[</w:t>
                            </w:r>
                            <w:r w:rsidRPr="003939F0">
                              <w:rPr>
                                <w:sz w:val="25"/>
                                <w:szCs w:val="25"/>
                                <w:lang w:val="en-US"/>
                              </w:rPr>
                              <w:t xml:space="preserve">insert or delete services as applicable </w:t>
                            </w:r>
                            <w:r w:rsidR="00BE58F3">
                              <w:rPr>
                                <w:sz w:val="25"/>
                                <w:szCs w:val="25"/>
                                <w:lang w:val="en-US"/>
                              </w:rPr>
                              <w:br/>
                            </w:r>
                            <w:r w:rsidRPr="003939F0">
                              <w:rPr>
                                <w:sz w:val="25"/>
                                <w:szCs w:val="25"/>
                                <w:lang w:val="en-US"/>
                              </w:rPr>
                              <w:t>to your</w:t>
                            </w:r>
                            <w:r w:rsidR="00BE58F3">
                              <w:rPr>
                                <w:sz w:val="25"/>
                                <w:szCs w:val="25"/>
                                <w:lang w:val="en-US"/>
                              </w:rPr>
                              <w:t xml:space="preserve"> PCN</w:t>
                            </w:r>
                            <w:r w:rsidRPr="003939F0">
                              <w:rPr>
                                <w:sz w:val="25"/>
                                <w:szCs w:val="25"/>
                                <w:lang w:val="en-US"/>
                              </w:rPr>
                              <w:t>]</w:t>
                            </w:r>
                          </w:p>
                          <w:p w:rsidR="00F34E28" w:rsidRPr="003939F0" w:rsidRDefault="00F34E28" w:rsidP="00F34E28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40"/>
                              <w:rPr>
                                <w:sz w:val="25"/>
                                <w:szCs w:val="25"/>
                              </w:rPr>
                            </w:pPr>
                            <w:r w:rsidRPr="003939F0">
                              <w:rPr>
                                <w:sz w:val="25"/>
                                <w:szCs w:val="25"/>
                              </w:rPr>
                              <w:t xml:space="preserve">Diabetes management </w:t>
                            </w:r>
                          </w:p>
                          <w:p w:rsidR="00F34E28" w:rsidRPr="00C73847" w:rsidRDefault="00F34E28" w:rsidP="00F34E28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40"/>
                              <w:rPr>
                                <w:sz w:val="25"/>
                                <w:szCs w:val="25"/>
                              </w:rPr>
                            </w:pPr>
                            <w:r w:rsidRPr="003939F0">
                              <w:rPr>
                                <w:sz w:val="25"/>
                                <w:szCs w:val="25"/>
                              </w:rPr>
                              <w:t>Weight management</w:t>
                            </w:r>
                            <w:r w:rsidRPr="00C73847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F34E28" w:rsidRPr="00C73847" w:rsidRDefault="00F34E28" w:rsidP="00F34E28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40"/>
                              <w:rPr>
                                <w:sz w:val="25"/>
                                <w:szCs w:val="25"/>
                              </w:rPr>
                            </w:pPr>
                            <w:r w:rsidRPr="00C73847">
                              <w:rPr>
                                <w:sz w:val="25"/>
                                <w:szCs w:val="25"/>
                              </w:rPr>
                              <w:t xml:space="preserve">Mental health </w:t>
                            </w:r>
                          </w:p>
                          <w:p w:rsidR="00F34E28" w:rsidRPr="00C73847" w:rsidRDefault="00F34E28" w:rsidP="00F34E28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40"/>
                              <w:rPr>
                                <w:sz w:val="25"/>
                                <w:szCs w:val="25"/>
                              </w:rPr>
                            </w:pPr>
                            <w:r w:rsidRPr="00C73847">
                              <w:rPr>
                                <w:sz w:val="25"/>
                                <w:szCs w:val="25"/>
                              </w:rPr>
                              <w:t>Social work support</w:t>
                            </w:r>
                          </w:p>
                          <w:p w:rsidR="00F34E28" w:rsidRPr="00C73847" w:rsidRDefault="00F34E28" w:rsidP="00F34E28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40"/>
                              <w:rPr>
                                <w:sz w:val="25"/>
                                <w:szCs w:val="25"/>
                              </w:rPr>
                            </w:pPr>
                            <w:r w:rsidRPr="00C73847">
                              <w:rPr>
                                <w:sz w:val="25"/>
                                <w:szCs w:val="25"/>
                              </w:rPr>
                              <w:t>Nutritional assessment</w:t>
                            </w:r>
                          </w:p>
                          <w:p w:rsidR="00F34E28" w:rsidRPr="00C73847" w:rsidRDefault="00F34E28" w:rsidP="00F34E28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40"/>
                              <w:rPr>
                                <w:sz w:val="25"/>
                                <w:szCs w:val="25"/>
                              </w:rPr>
                            </w:pPr>
                            <w:r w:rsidRPr="00C73847">
                              <w:rPr>
                                <w:sz w:val="25"/>
                                <w:szCs w:val="25"/>
                              </w:rPr>
                              <w:t>Active living and exercise support</w:t>
                            </w:r>
                          </w:p>
                          <w:p w:rsidR="00F34E28" w:rsidRPr="00C73847" w:rsidRDefault="00F34E28" w:rsidP="00F34E28">
                            <w:pPr>
                              <w:numPr>
                                <w:ilvl w:val="0"/>
                                <w:numId w:val="4"/>
                              </w:numPr>
                              <w:ind w:left="540"/>
                              <w:rPr>
                                <w:sz w:val="25"/>
                                <w:szCs w:val="25"/>
                              </w:rPr>
                            </w:pPr>
                            <w:r w:rsidRPr="00C73847">
                              <w:rPr>
                                <w:sz w:val="25"/>
                                <w:szCs w:val="25"/>
                              </w:rPr>
                              <w:t xml:space="preserve">Foot care </w:t>
                            </w:r>
                          </w:p>
                          <w:p w:rsidR="00F34E28" w:rsidRPr="00F34E28" w:rsidRDefault="00F34E28" w:rsidP="00F34E2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.3pt;margin-top:121.6pt;width:298.7pt;height:40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" filled="f" stroked="f">
                <v:textbox inset=",7.2pt,,7.2pt">
                  <w:txbxContent>
                    <w:p w:rsidR="00F34E28" w:rsidRPr="00C73847" w:rsidRDefault="00F34E28" w:rsidP="00F34E28">
                      <w:pPr>
                        <w:rPr>
                          <w:sz w:val="27"/>
                          <w:szCs w:val="27"/>
                        </w:rPr>
                      </w:pPr>
                      <w:r w:rsidRPr="00C73847">
                        <w:rPr>
                          <w:sz w:val="27"/>
                          <w:szCs w:val="27"/>
                        </w:rPr>
                        <w:t>The doctor or health care professional you are visiting is a member of the</w:t>
                      </w:r>
                      <w:r w:rsidRPr="00C73847">
                        <w:rPr>
                          <w:b/>
                          <w:bCs/>
                          <w:color w:val="0068B2"/>
                          <w:sz w:val="27"/>
                          <w:szCs w:val="27"/>
                        </w:rPr>
                        <w:t xml:space="preserve"> </w:t>
                      </w:r>
                      <w:r w:rsidRPr="00B22D3F">
                        <w:rPr>
                          <w:b/>
                          <w:bCs/>
                          <w:color w:val="0068B2"/>
                          <w:sz w:val="27"/>
                          <w:szCs w:val="27"/>
                        </w:rPr>
                        <w:t>[Insert name] Primary Care Network (P</w:t>
                      </w:r>
                      <w:r w:rsidRPr="00C73847">
                        <w:rPr>
                          <w:b/>
                          <w:bCs/>
                          <w:color w:val="0068B2"/>
                          <w:sz w:val="27"/>
                          <w:szCs w:val="27"/>
                        </w:rPr>
                        <w:t>CN).</w:t>
                      </w:r>
                      <w:r w:rsidRPr="00C73847">
                        <w:rPr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  <w:r w:rsidRPr="00C73847">
                        <w:rPr>
                          <w:sz w:val="27"/>
                          <w:szCs w:val="27"/>
                        </w:rPr>
                        <w:t xml:space="preserve">This means you are part of the </w:t>
                      </w:r>
                      <w:r w:rsidRPr="00C73847">
                        <w:rPr>
                          <w:b/>
                          <w:bCs/>
                          <w:sz w:val="27"/>
                          <w:szCs w:val="27"/>
                        </w:rPr>
                        <w:t>[Insert name] PCN</w:t>
                      </w:r>
                      <w:r w:rsidRPr="00C73847">
                        <w:rPr>
                          <w:sz w:val="27"/>
                          <w:szCs w:val="27"/>
                        </w:rPr>
                        <w:t xml:space="preserve">, where a team of doctors, nurses and other professionals will help you improve your health. </w:t>
                      </w:r>
                    </w:p>
                    <w:p w:rsidR="00F34E28" w:rsidRPr="00C73847" w:rsidRDefault="00F34E28" w:rsidP="00F34E28">
                      <w:pPr>
                        <w:rPr>
                          <w:sz w:val="25"/>
                          <w:szCs w:val="25"/>
                        </w:rPr>
                      </w:pPr>
                      <w:r w:rsidRPr="00C73847">
                        <w:rPr>
                          <w:sz w:val="25"/>
                          <w:szCs w:val="25"/>
                        </w:rPr>
                        <w:t xml:space="preserve">There are </w:t>
                      </w:r>
                      <w:r w:rsidR="00003BF9">
                        <w:rPr>
                          <w:sz w:val="25"/>
                          <w:szCs w:val="25"/>
                        </w:rPr>
                        <w:t>42</w:t>
                      </w:r>
                      <w:r w:rsidRPr="00C73847">
                        <w:rPr>
                          <w:sz w:val="25"/>
                          <w:szCs w:val="25"/>
                        </w:rPr>
                        <w:t xml:space="preserve"> PCNs providing coordinated </w:t>
                      </w:r>
                      <w:r w:rsidRPr="00C73847">
                        <w:rPr>
                          <w:sz w:val="25"/>
                          <w:szCs w:val="25"/>
                        </w:rPr>
                        <w:br/>
                        <w:t>health services throughout Alberta. Through a partnership between family physicians and Alberta Health Services, each PCN is uniquely designed to meet the needs of its patients.</w:t>
                      </w:r>
                    </w:p>
                    <w:p w:rsidR="00F34E28" w:rsidRPr="003939F0" w:rsidRDefault="00F34E28" w:rsidP="00F34E28">
                      <w:pPr>
                        <w:spacing w:after="80"/>
                        <w:rPr>
                          <w:b/>
                          <w:sz w:val="25"/>
                          <w:szCs w:val="25"/>
                        </w:rPr>
                      </w:pPr>
                      <w:r w:rsidRPr="00C73847">
                        <w:rPr>
                          <w:b/>
                          <w:sz w:val="25"/>
                          <w:szCs w:val="25"/>
                        </w:rPr>
                        <w:t xml:space="preserve">In addition to the care you receive from your </w:t>
                      </w:r>
                      <w:r w:rsidRPr="00C73847">
                        <w:rPr>
                          <w:b/>
                          <w:sz w:val="25"/>
                          <w:szCs w:val="25"/>
                        </w:rPr>
                        <w:br/>
                        <w:t xml:space="preserve">family doctor, programs and services at your </w:t>
                      </w:r>
                      <w:r w:rsidRPr="00C73847">
                        <w:rPr>
                          <w:b/>
                          <w:sz w:val="25"/>
                          <w:szCs w:val="25"/>
                        </w:rPr>
                        <w:br/>
                      </w:r>
                      <w:r w:rsidRPr="003939F0">
                        <w:rPr>
                          <w:b/>
                          <w:sz w:val="25"/>
                          <w:szCs w:val="25"/>
                        </w:rPr>
                        <w:t xml:space="preserve">PCN include: </w:t>
                      </w:r>
                    </w:p>
                    <w:p w:rsidR="003939F0" w:rsidRPr="003939F0" w:rsidRDefault="003939F0" w:rsidP="00F34E28">
                      <w:pPr>
                        <w:numPr>
                          <w:ilvl w:val="0"/>
                          <w:numId w:val="4"/>
                        </w:numPr>
                        <w:spacing w:after="0"/>
                        <w:ind w:left="540"/>
                        <w:rPr>
                          <w:sz w:val="25"/>
                          <w:szCs w:val="25"/>
                        </w:rPr>
                      </w:pPr>
                      <w:r w:rsidRPr="003939F0">
                        <w:rPr>
                          <w:sz w:val="25"/>
                          <w:szCs w:val="25"/>
                        </w:rPr>
                        <w:t>[</w:t>
                      </w:r>
                      <w:r w:rsidRPr="003939F0">
                        <w:rPr>
                          <w:sz w:val="25"/>
                          <w:szCs w:val="25"/>
                          <w:lang w:val="en-US"/>
                        </w:rPr>
                        <w:t xml:space="preserve">insert or delete services as applicable </w:t>
                      </w:r>
                      <w:r w:rsidR="00BE58F3">
                        <w:rPr>
                          <w:sz w:val="25"/>
                          <w:szCs w:val="25"/>
                          <w:lang w:val="en-US"/>
                        </w:rPr>
                        <w:br/>
                      </w:r>
                      <w:r w:rsidRPr="003939F0">
                        <w:rPr>
                          <w:sz w:val="25"/>
                          <w:szCs w:val="25"/>
                          <w:lang w:val="en-US"/>
                        </w:rPr>
                        <w:t>to your</w:t>
                      </w:r>
                      <w:r w:rsidR="00BE58F3">
                        <w:rPr>
                          <w:sz w:val="25"/>
                          <w:szCs w:val="25"/>
                          <w:lang w:val="en-US"/>
                        </w:rPr>
                        <w:t xml:space="preserve"> PCN</w:t>
                      </w:r>
                      <w:r w:rsidRPr="003939F0">
                        <w:rPr>
                          <w:sz w:val="25"/>
                          <w:szCs w:val="25"/>
                          <w:lang w:val="en-US"/>
                        </w:rPr>
                        <w:t>]</w:t>
                      </w:r>
                    </w:p>
                    <w:p w:rsidR="00F34E28" w:rsidRPr="003939F0" w:rsidRDefault="00F34E28" w:rsidP="00F34E28">
                      <w:pPr>
                        <w:numPr>
                          <w:ilvl w:val="0"/>
                          <w:numId w:val="4"/>
                        </w:numPr>
                        <w:spacing w:after="0"/>
                        <w:ind w:left="540"/>
                        <w:rPr>
                          <w:sz w:val="25"/>
                          <w:szCs w:val="25"/>
                        </w:rPr>
                      </w:pPr>
                      <w:r w:rsidRPr="003939F0">
                        <w:rPr>
                          <w:sz w:val="25"/>
                          <w:szCs w:val="25"/>
                        </w:rPr>
                        <w:t xml:space="preserve">Diabetes management </w:t>
                      </w:r>
                    </w:p>
                    <w:p w:rsidR="00F34E28" w:rsidRPr="00C73847" w:rsidRDefault="00F34E28" w:rsidP="00F34E28">
                      <w:pPr>
                        <w:numPr>
                          <w:ilvl w:val="0"/>
                          <w:numId w:val="4"/>
                        </w:numPr>
                        <w:spacing w:after="0"/>
                        <w:ind w:left="540"/>
                        <w:rPr>
                          <w:sz w:val="25"/>
                          <w:szCs w:val="25"/>
                        </w:rPr>
                      </w:pPr>
                      <w:r w:rsidRPr="003939F0">
                        <w:rPr>
                          <w:sz w:val="25"/>
                          <w:szCs w:val="25"/>
                        </w:rPr>
                        <w:t>Weight management</w:t>
                      </w:r>
                      <w:r w:rsidRPr="00C73847">
                        <w:rPr>
                          <w:sz w:val="25"/>
                          <w:szCs w:val="25"/>
                        </w:rPr>
                        <w:t xml:space="preserve"> </w:t>
                      </w:r>
                    </w:p>
                    <w:p w:rsidR="00F34E28" w:rsidRPr="00C73847" w:rsidRDefault="00F34E28" w:rsidP="00F34E28">
                      <w:pPr>
                        <w:numPr>
                          <w:ilvl w:val="0"/>
                          <w:numId w:val="4"/>
                        </w:numPr>
                        <w:spacing w:after="0"/>
                        <w:ind w:left="540"/>
                        <w:rPr>
                          <w:sz w:val="25"/>
                          <w:szCs w:val="25"/>
                        </w:rPr>
                      </w:pPr>
                      <w:r w:rsidRPr="00C73847">
                        <w:rPr>
                          <w:sz w:val="25"/>
                          <w:szCs w:val="25"/>
                        </w:rPr>
                        <w:t xml:space="preserve">Mental health </w:t>
                      </w:r>
                    </w:p>
                    <w:p w:rsidR="00F34E28" w:rsidRPr="00C73847" w:rsidRDefault="00F34E28" w:rsidP="00F34E28">
                      <w:pPr>
                        <w:numPr>
                          <w:ilvl w:val="0"/>
                          <w:numId w:val="4"/>
                        </w:numPr>
                        <w:spacing w:after="0"/>
                        <w:ind w:left="540"/>
                        <w:rPr>
                          <w:sz w:val="25"/>
                          <w:szCs w:val="25"/>
                        </w:rPr>
                      </w:pPr>
                      <w:r w:rsidRPr="00C73847">
                        <w:rPr>
                          <w:sz w:val="25"/>
                          <w:szCs w:val="25"/>
                        </w:rPr>
                        <w:t>Social work support</w:t>
                      </w:r>
                    </w:p>
                    <w:p w:rsidR="00F34E28" w:rsidRPr="00C73847" w:rsidRDefault="00F34E28" w:rsidP="00F34E28">
                      <w:pPr>
                        <w:numPr>
                          <w:ilvl w:val="0"/>
                          <w:numId w:val="4"/>
                        </w:numPr>
                        <w:spacing w:after="0"/>
                        <w:ind w:left="540"/>
                        <w:rPr>
                          <w:sz w:val="25"/>
                          <w:szCs w:val="25"/>
                        </w:rPr>
                      </w:pPr>
                      <w:r w:rsidRPr="00C73847">
                        <w:rPr>
                          <w:sz w:val="25"/>
                          <w:szCs w:val="25"/>
                        </w:rPr>
                        <w:t>Nutritional assessment</w:t>
                      </w:r>
                    </w:p>
                    <w:p w:rsidR="00F34E28" w:rsidRPr="00C73847" w:rsidRDefault="00F34E28" w:rsidP="00F34E28">
                      <w:pPr>
                        <w:numPr>
                          <w:ilvl w:val="0"/>
                          <w:numId w:val="4"/>
                        </w:numPr>
                        <w:spacing w:after="0"/>
                        <w:ind w:left="540"/>
                        <w:rPr>
                          <w:sz w:val="25"/>
                          <w:szCs w:val="25"/>
                        </w:rPr>
                      </w:pPr>
                      <w:r w:rsidRPr="00C73847">
                        <w:rPr>
                          <w:sz w:val="25"/>
                          <w:szCs w:val="25"/>
                        </w:rPr>
                        <w:t>Active living and exercise support</w:t>
                      </w:r>
                    </w:p>
                    <w:p w:rsidR="00F34E28" w:rsidRPr="00C73847" w:rsidRDefault="00F34E28" w:rsidP="00F34E28">
                      <w:pPr>
                        <w:numPr>
                          <w:ilvl w:val="0"/>
                          <w:numId w:val="4"/>
                        </w:numPr>
                        <w:ind w:left="540"/>
                        <w:rPr>
                          <w:sz w:val="25"/>
                          <w:szCs w:val="25"/>
                        </w:rPr>
                      </w:pPr>
                      <w:r w:rsidRPr="00C73847">
                        <w:rPr>
                          <w:sz w:val="25"/>
                          <w:szCs w:val="25"/>
                        </w:rPr>
                        <w:t xml:space="preserve">Foot care </w:t>
                      </w:r>
                    </w:p>
                    <w:p w:rsidR="00F34E28" w:rsidRPr="00F34E28" w:rsidRDefault="00F34E28" w:rsidP="00F34E28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6725920</wp:posOffset>
                </wp:positionV>
                <wp:extent cx="1869440" cy="1280160"/>
                <wp:effectExtent l="1270" t="127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E28" w:rsidRPr="003C4065" w:rsidRDefault="00F34E28" w:rsidP="00F34E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80" w:line="276" w:lineRule="auto"/>
                              <w:ind w:left="-90" w:right="-134"/>
                              <w:jc w:val="center"/>
                              <w:textAlignment w:val="center"/>
                              <w:rPr>
                                <w:b/>
                                <w:bCs/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3C4065">
                              <w:rPr>
                                <w:b/>
                                <w:bCs/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t>For more information</w:t>
                            </w:r>
                            <w:r w:rsidRPr="003C4065">
                              <w:rPr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C4065">
                              <w:rPr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br/>
                              <w:t xml:space="preserve">on hours of operation and </w:t>
                            </w:r>
                            <w:r w:rsidRPr="003C4065">
                              <w:rPr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br/>
                              <w:t xml:space="preserve">services offered by the </w:t>
                            </w:r>
                            <w:r w:rsidRPr="003C4065">
                              <w:rPr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br/>
                            </w:r>
                            <w:r w:rsidR="003939F0">
                              <w:rPr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t>[Insert name]</w:t>
                            </w:r>
                            <w:r w:rsidRPr="003C4065">
                              <w:rPr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t xml:space="preserve"> Primary Care Network, please go to</w:t>
                            </w:r>
                            <w:r w:rsidRPr="003C4065">
                              <w:rPr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br/>
                            </w:r>
                            <w:r w:rsidRPr="003C4065">
                              <w:rPr>
                                <w:b/>
                                <w:bCs/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t xml:space="preserve">www.[insert </w:t>
                            </w:r>
                            <w:r w:rsidR="003939F0">
                              <w:rPr>
                                <w:b/>
                                <w:bCs/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t>pcn url</w:t>
                            </w:r>
                            <w:r w:rsidRPr="003C4065">
                              <w:rPr>
                                <w:b/>
                                <w:bCs/>
                                <w:color w:val="FFFFFF"/>
                                <w:sz w:val="20"/>
                                <w:szCs w:val="16"/>
                                <w:lang w:val="en-US"/>
                              </w:rPr>
                              <w:t>]</w:t>
                            </w:r>
                          </w:p>
                          <w:p w:rsidR="00F34E28" w:rsidRDefault="00F34E28" w:rsidP="00F34E2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13.6pt;margin-top:529.6pt;width:147.2pt;height:10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" filled="f" stroked="f">
                <v:textbox inset=",7.2pt,,7.2pt">
                  <w:txbxContent>
                    <w:p w:rsidR="00F34E28" w:rsidRPr="003C4065" w:rsidRDefault="00F34E28" w:rsidP="00F34E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80" w:line="276" w:lineRule="auto"/>
                        <w:ind w:left="-90" w:right="-134"/>
                        <w:jc w:val="center"/>
                        <w:textAlignment w:val="center"/>
                        <w:rPr>
                          <w:b/>
                          <w:bCs/>
                          <w:color w:val="FFFFFF"/>
                          <w:sz w:val="20"/>
                          <w:szCs w:val="16"/>
                          <w:lang w:val="en-US"/>
                        </w:rPr>
                      </w:pPr>
                      <w:r w:rsidRPr="003C4065">
                        <w:rPr>
                          <w:b/>
                          <w:bCs/>
                          <w:color w:val="FFFFFF"/>
                          <w:sz w:val="20"/>
                          <w:szCs w:val="16"/>
                          <w:lang w:val="en-US"/>
                        </w:rPr>
                        <w:t>For more information</w:t>
                      </w:r>
                      <w:r w:rsidRPr="003C4065">
                        <w:rPr>
                          <w:color w:val="FFFFFF"/>
                          <w:sz w:val="20"/>
                          <w:szCs w:val="16"/>
                          <w:lang w:val="en-US"/>
                        </w:rPr>
                        <w:t xml:space="preserve"> </w:t>
                      </w:r>
                      <w:r w:rsidRPr="003C4065">
                        <w:rPr>
                          <w:color w:val="FFFFFF"/>
                          <w:sz w:val="20"/>
                          <w:szCs w:val="16"/>
                          <w:lang w:val="en-US"/>
                        </w:rPr>
                        <w:br/>
                        <w:t xml:space="preserve">on hours of operation and </w:t>
                      </w:r>
                      <w:r w:rsidRPr="003C4065">
                        <w:rPr>
                          <w:color w:val="FFFFFF"/>
                          <w:sz w:val="20"/>
                          <w:szCs w:val="16"/>
                          <w:lang w:val="en-US"/>
                        </w:rPr>
                        <w:br/>
                        <w:t xml:space="preserve">services offered by the </w:t>
                      </w:r>
                      <w:r w:rsidRPr="003C4065">
                        <w:rPr>
                          <w:color w:val="FFFFFF"/>
                          <w:sz w:val="20"/>
                          <w:szCs w:val="16"/>
                          <w:lang w:val="en-US"/>
                        </w:rPr>
                        <w:br/>
                      </w:r>
                      <w:r w:rsidR="003939F0">
                        <w:rPr>
                          <w:color w:val="FFFFFF"/>
                          <w:sz w:val="20"/>
                          <w:szCs w:val="16"/>
                          <w:lang w:val="en-US"/>
                        </w:rPr>
                        <w:t>[Insert name]</w:t>
                      </w:r>
                      <w:r w:rsidRPr="003C4065">
                        <w:rPr>
                          <w:color w:val="FFFFFF"/>
                          <w:sz w:val="20"/>
                          <w:szCs w:val="16"/>
                          <w:lang w:val="en-US"/>
                        </w:rPr>
                        <w:t xml:space="preserve"> Primary Care Network, please go to</w:t>
                      </w:r>
                      <w:r w:rsidRPr="003C4065">
                        <w:rPr>
                          <w:color w:val="FFFFFF"/>
                          <w:sz w:val="20"/>
                          <w:szCs w:val="16"/>
                          <w:lang w:val="en-US"/>
                        </w:rPr>
                        <w:br/>
                      </w:r>
                      <w:r w:rsidRPr="003C4065">
                        <w:rPr>
                          <w:b/>
                          <w:bCs/>
                          <w:color w:val="FFFFFF"/>
                          <w:sz w:val="20"/>
                          <w:szCs w:val="16"/>
                          <w:lang w:val="en-US"/>
                        </w:rPr>
                        <w:t xml:space="preserve">www.[insert </w:t>
                      </w:r>
                      <w:r w:rsidR="003939F0">
                        <w:rPr>
                          <w:b/>
                          <w:bCs/>
                          <w:color w:val="FFFFFF"/>
                          <w:sz w:val="20"/>
                          <w:szCs w:val="16"/>
                          <w:lang w:val="en-US"/>
                        </w:rPr>
                        <w:t>pcn url</w:t>
                      </w:r>
                      <w:r w:rsidRPr="003C4065">
                        <w:rPr>
                          <w:b/>
                          <w:bCs/>
                          <w:color w:val="FFFFFF"/>
                          <w:sz w:val="20"/>
                          <w:szCs w:val="16"/>
                          <w:lang w:val="en-US"/>
                        </w:rPr>
                        <w:t>]</w:t>
                      </w:r>
                    </w:p>
                    <w:p w:rsidR="00F34E28" w:rsidRDefault="00F34E28" w:rsidP="00F34E28">
                      <w:pPr>
                        <w:spacing w:line="276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8102600</wp:posOffset>
                </wp:positionV>
                <wp:extent cx="2976880" cy="810260"/>
                <wp:effectExtent l="3175" t="0" r="127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E28" w:rsidRDefault="00F34E28" w:rsidP="00F34E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b/>
                                <w:bCs/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>[Inse</w:t>
                            </w:r>
                            <w:r w:rsidR="000C7CA4">
                              <w:rPr>
                                <w:b/>
                                <w:bCs/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 xml:space="preserve">t Name] </w:t>
                            </w:r>
                            <w:r w:rsidRPr="00F34E28">
                              <w:rPr>
                                <w:b/>
                                <w:bCs/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 xml:space="preserve">PCN </w:t>
                            </w:r>
                          </w:p>
                          <w:p w:rsidR="00F34E28" w:rsidRDefault="00F34E28" w:rsidP="00F34E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>[insert address line 1]</w:t>
                            </w:r>
                            <w:r w:rsidRPr="00F34E28"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F34E28" w:rsidRDefault="00F34E28" w:rsidP="00F34E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>[insert address line 2]</w:t>
                            </w:r>
                          </w:p>
                          <w:p w:rsidR="00C73847" w:rsidRDefault="00F34E28" w:rsidP="00F34E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>[</w:t>
                            </w:r>
                            <w:r w:rsidR="00C73847"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>insert address line 3]</w:t>
                            </w:r>
                          </w:p>
                          <w:p w:rsidR="00F34E28" w:rsidRPr="00C73847" w:rsidRDefault="00C73847" w:rsidP="00F34E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776D66"/>
                                <w:sz w:val="16"/>
                                <w:szCs w:val="16"/>
                                <w:lang w:val="en-US"/>
                              </w:rPr>
                              <w:t>[insert phone number]</w:t>
                            </w:r>
                          </w:p>
                          <w:p w:rsidR="00F34E28" w:rsidRPr="00F34E28" w:rsidRDefault="00F34E28" w:rsidP="00F34E2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4pt;margin-top:638pt;width:234.4pt;height:6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" filled="f" stroked="f">
                <v:textbox inset=",7.2pt,,7.2pt">
                  <w:txbxContent>
                    <w:p w:rsidR="00F34E28" w:rsidRDefault="00F34E28" w:rsidP="00F34E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b/>
                          <w:bCs/>
                          <w:color w:val="776D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776D66"/>
                          <w:sz w:val="16"/>
                          <w:szCs w:val="16"/>
                          <w:lang w:val="en-US"/>
                        </w:rPr>
                        <w:t>[Inse</w:t>
                      </w:r>
                      <w:r w:rsidR="000C7CA4">
                        <w:rPr>
                          <w:b/>
                          <w:bCs/>
                          <w:color w:val="776D66"/>
                          <w:sz w:val="16"/>
                          <w:szCs w:val="16"/>
                          <w:lang w:val="en-US"/>
                        </w:rPr>
                        <w:t>r</w:t>
                      </w:r>
                      <w:r>
                        <w:rPr>
                          <w:b/>
                          <w:bCs/>
                          <w:color w:val="776D66"/>
                          <w:sz w:val="16"/>
                          <w:szCs w:val="16"/>
                          <w:lang w:val="en-US"/>
                        </w:rPr>
                        <w:t xml:space="preserve">t Name] </w:t>
                      </w:r>
                      <w:r w:rsidRPr="00F34E28">
                        <w:rPr>
                          <w:b/>
                          <w:bCs/>
                          <w:color w:val="776D66"/>
                          <w:sz w:val="16"/>
                          <w:szCs w:val="16"/>
                          <w:lang w:val="en-US"/>
                        </w:rPr>
                        <w:t xml:space="preserve">PCN </w:t>
                      </w:r>
                    </w:p>
                    <w:p w:rsidR="00F34E28" w:rsidRDefault="00F34E28" w:rsidP="00F34E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  <w:t>[insert address line 1]</w:t>
                      </w:r>
                      <w:r w:rsidRPr="00F34E28"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F34E28" w:rsidRDefault="00F34E28" w:rsidP="00F34E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  <w:t>[insert address line 2]</w:t>
                      </w:r>
                    </w:p>
                    <w:p w:rsidR="00C73847" w:rsidRDefault="00F34E28" w:rsidP="00F34E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  <w:t>[</w:t>
                      </w:r>
                      <w:r w:rsidR="00C73847"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  <w:t>insert address line 3]</w:t>
                      </w:r>
                    </w:p>
                    <w:p w:rsidR="00F34E28" w:rsidRPr="00C73847" w:rsidRDefault="00C73847" w:rsidP="00F34E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776D66"/>
                          <w:sz w:val="16"/>
                          <w:szCs w:val="16"/>
                          <w:lang w:val="en-US"/>
                        </w:rPr>
                        <w:t>[insert phone number]</w:t>
                      </w:r>
                    </w:p>
                    <w:p w:rsidR="00F34E28" w:rsidRPr="00F34E28" w:rsidRDefault="00F34E28" w:rsidP="00F34E2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132080</wp:posOffset>
                </wp:positionV>
                <wp:extent cx="5953760" cy="10363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376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F34E28" w:rsidRDefault="00F34E28" w:rsidP="00F34E28">
                            <w:pPr>
                              <w:pStyle w:val="Heading1"/>
                            </w:pPr>
                            <w:r>
                              <w:t>Welcome to [Insert Name] Primary Care 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2.35pt;margin-top:10.4pt;width:468.8pt;height:8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" filled="f" stroked="f">
                <v:path arrowok="t"/>
                <v:textbox>
                  <w:txbxContent>
                    <w:p w:rsidR="00F34E28" w:rsidRDefault="00F34E28" w:rsidP="00F34E28">
                      <w:pPr>
                        <w:pStyle w:val="Heading1"/>
                      </w:pPr>
                      <w:r>
                        <w:t>Welcome to [Insert Name] Primary Care Network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C40C6" w:rsidSect="00C73847">
      <w:pgSz w:w="12240" w:h="15840"/>
      <w:pgMar w:top="1440" w:right="180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AC9" w:rsidRDefault="00363AC9" w:rsidP="00F34E28">
      <w:r>
        <w:separator/>
      </w:r>
    </w:p>
  </w:endnote>
  <w:endnote w:type="continuationSeparator" w:id="0">
    <w:p w:rsidR="00363AC9" w:rsidRDefault="00363AC9" w:rsidP="00F34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E28" w:rsidRDefault="00F34E28" w:rsidP="00F34E28">
    <w:pPr>
      <w:pStyle w:val="Footer"/>
      <w:ind w:left="-5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AC9" w:rsidRDefault="00363AC9" w:rsidP="00F34E28">
      <w:r>
        <w:separator/>
      </w:r>
    </w:p>
  </w:footnote>
  <w:footnote w:type="continuationSeparator" w:id="0">
    <w:p w:rsidR="00363AC9" w:rsidRDefault="00363AC9" w:rsidP="00F34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E28" w:rsidRDefault="00FD4783" w:rsidP="00F34E2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68560"/>
          <wp:effectExtent l="0" t="0" r="0" b="8890"/>
          <wp:wrapNone/>
          <wp:docPr id="4" name="Picture 4" descr="GOA-AH_PCN_Template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OA-AH_PCN_Template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23805"/>
    <w:multiLevelType w:val="hybridMultilevel"/>
    <w:tmpl w:val="B9244140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399F39AE"/>
    <w:multiLevelType w:val="hybridMultilevel"/>
    <w:tmpl w:val="2A6E1058"/>
    <w:lvl w:ilvl="0" w:tplc="4F18B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8B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C48DB"/>
    <w:multiLevelType w:val="hybridMultilevel"/>
    <w:tmpl w:val="B9A4513A"/>
    <w:lvl w:ilvl="0" w:tplc="0178D4B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A5B6C99"/>
    <w:multiLevelType w:val="hybridMultilevel"/>
    <w:tmpl w:val="ECD66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8C7D36"/>
    <w:multiLevelType w:val="hybridMultilevel"/>
    <w:tmpl w:val="B210B6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966BAD"/>
    <w:multiLevelType w:val="hybridMultilevel"/>
    <w:tmpl w:val="506EFA78"/>
    <w:lvl w:ilvl="0" w:tplc="0178D4B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597AE8"/>
    <w:multiLevelType w:val="hybridMultilevel"/>
    <w:tmpl w:val="A544B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ttachedTemplate r:id="rId1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C9"/>
    <w:rsid w:val="00003BF9"/>
    <w:rsid w:val="000A5294"/>
    <w:rsid w:val="000C7CA4"/>
    <w:rsid w:val="00287523"/>
    <w:rsid w:val="00363AC9"/>
    <w:rsid w:val="003939F0"/>
    <w:rsid w:val="003C4065"/>
    <w:rsid w:val="004B7B7B"/>
    <w:rsid w:val="00630389"/>
    <w:rsid w:val="006A0A4D"/>
    <w:rsid w:val="006F78A3"/>
    <w:rsid w:val="009A6A82"/>
    <w:rsid w:val="00B22D3F"/>
    <w:rsid w:val="00BE58F3"/>
    <w:rsid w:val="00BF5DD8"/>
    <w:rsid w:val="00C3045C"/>
    <w:rsid w:val="00C73847"/>
    <w:rsid w:val="00D5259B"/>
    <w:rsid w:val="00DC40C6"/>
    <w:rsid w:val="00DD3EA3"/>
    <w:rsid w:val="00E1591B"/>
    <w:rsid w:val="00E77540"/>
    <w:rsid w:val="00EA1CD3"/>
    <w:rsid w:val="00F34E28"/>
    <w:rsid w:val="00FD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34E28"/>
    <w:pPr>
      <w:spacing w:after="240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847"/>
    <w:pPr>
      <w:keepNext/>
      <w:jc w:val="center"/>
      <w:outlineLvl w:val="0"/>
    </w:pPr>
    <w:rPr>
      <w:rFonts w:eastAsia="MS Gothic" w:cs="Times New Roman"/>
      <w:b/>
      <w:bCs/>
      <w:color w:val="6A6157"/>
      <w:kern w:val="32"/>
      <w:sz w:val="6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D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DD8"/>
  </w:style>
  <w:style w:type="paragraph" w:styleId="Footer">
    <w:name w:val="footer"/>
    <w:basedOn w:val="Normal"/>
    <w:link w:val="FooterChar"/>
    <w:uiPriority w:val="99"/>
    <w:unhideWhenUsed/>
    <w:rsid w:val="00BF5D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DD8"/>
  </w:style>
  <w:style w:type="paragraph" w:styleId="BalloonText">
    <w:name w:val="Balloon Text"/>
    <w:basedOn w:val="Normal"/>
    <w:link w:val="BalloonTextChar"/>
    <w:uiPriority w:val="99"/>
    <w:semiHidden/>
    <w:unhideWhenUsed/>
    <w:rsid w:val="00BF5D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F5DD8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C73847"/>
    <w:rPr>
      <w:rFonts w:ascii="Arial" w:eastAsia="MS Gothic" w:hAnsi="Arial" w:cs="Times New Roman"/>
      <w:b/>
      <w:bCs/>
      <w:color w:val="6A6157"/>
      <w:kern w:val="32"/>
      <w:sz w:val="62"/>
      <w:szCs w:val="32"/>
    </w:rPr>
  </w:style>
  <w:style w:type="paragraph" w:customStyle="1" w:styleId="Body">
    <w:name w:val="Body"/>
    <w:basedOn w:val="Normal"/>
    <w:uiPriority w:val="99"/>
    <w:rsid w:val="00F34E28"/>
    <w:pPr>
      <w:widowControl w:val="0"/>
      <w:autoSpaceDE w:val="0"/>
      <w:autoSpaceDN w:val="0"/>
      <w:adjustRightInd w:val="0"/>
      <w:spacing w:after="180" w:line="240" w:lineRule="atLeast"/>
      <w:textAlignment w:val="center"/>
    </w:pPr>
    <w:rPr>
      <w:rFonts w:ascii="HelveticaNeueLTStd-Roman" w:hAnsi="HelveticaNeueLTStd-Roman" w:cs="HelveticaNeueLTStd-Roman"/>
      <w:color w:val="000000"/>
      <w:sz w:val="18"/>
      <w:szCs w:val="18"/>
      <w:lang w:val="en-US"/>
    </w:rPr>
  </w:style>
  <w:style w:type="character" w:styleId="CommentReference">
    <w:name w:val="annotation reference"/>
    <w:uiPriority w:val="99"/>
    <w:semiHidden/>
    <w:unhideWhenUsed/>
    <w:rsid w:val="00C738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3847"/>
  </w:style>
  <w:style w:type="character" w:customStyle="1" w:styleId="CommentTextChar">
    <w:name w:val="Comment Text Char"/>
    <w:link w:val="CommentText"/>
    <w:uiPriority w:val="99"/>
    <w:semiHidden/>
    <w:rsid w:val="00C73847"/>
    <w:rPr>
      <w:rFonts w:ascii="Arial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384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73847"/>
    <w:rPr>
      <w:rFonts w:ascii="Arial" w:hAnsi="Arial" w:cs="Arial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34E28"/>
    <w:pPr>
      <w:spacing w:after="240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847"/>
    <w:pPr>
      <w:keepNext/>
      <w:jc w:val="center"/>
      <w:outlineLvl w:val="0"/>
    </w:pPr>
    <w:rPr>
      <w:rFonts w:eastAsia="MS Gothic" w:cs="Times New Roman"/>
      <w:b/>
      <w:bCs/>
      <w:color w:val="6A6157"/>
      <w:kern w:val="32"/>
      <w:sz w:val="6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D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DD8"/>
  </w:style>
  <w:style w:type="paragraph" w:styleId="Footer">
    <w:name w:val="footer"/>
    <w:basedOn w:val="Normal"/>
    <w:link w:val="FooterChar"/>
    <w:uiPriority w:val="99"/>
    <w:unhideWhenUsed/>
    <w:rsid w:val="00BF5D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DD8"/>
  </w:style>
  <w:style w:type="paragraph" w:styleId="BalloonText">
    <w:name w:val="Balloon Text"/>
    <w:basedOn w:val="Normal"/>
    <w:link w:val="BalloonTextChar"/>
    <w:uiPriority w:val="99"/>
    <w:semiHidden/>
    <w:unhideWhenUsed/>
    <w:rsid w:val="00BF5D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F5DD8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C73847"/>
    <w:rPr>
      <w:rFonts w:ascii="Arial" w:eastAsia="MS Gothic" w:hAnsi="Arial" w:cs="Times New Roman"/>
      <w:b/>
      <w:bCs/>
      <w:color w:val="6A6157"/>
      <w:kern w:val="32"/>
      <w:sz w:val="62"/>
      <w:szCs w:val="32"/>
    </w:rPr>
  </w:style>
  <w:style w:type="paragraph" w:customStyle="1" w:styleId="Body">
    <w:name w:val="Body"/>
    <w:basedOn w:val="Normal"/>
    <w:uiPriority w:val="99"/>
    <w:rsid w:val="00F34E28"/>
    <w:pPr>
      <w:widowControl w:val="0"/>
      <w:autoSpaceDE w:val="0"/>
      <w:autoSpaceDN w:val="0"/>
      <w:adjustRightInd w:val="0"/>
      <w:spacing w:after="180" w:line="240" w:lineRule="atLeast"/>
      <w:textAlignment w:val="center"/>
    </w:pPr>
    <w:rPr>
      <w:rFonts w:ascii="HelveticaNeueLTStd-Roman" w:hAnsi="HelveticaNeueLTStd-Roman" w:cs="HelveticaNeueLTStd-Roman"/>
      <w:color w:val="000000"/>
      <w:sz w:val="18"/>
      <w:szCs w:val="18"/>
      <w:lang w:val="en-US"/>
    </w:rPr>
  </w:style>
  <w:style w:type="character" w:styleId="CommentReference">
    <w:name w:val="annotation reference"/>
    <w:uiPriority w:val="99"/>
    <w:semiHidden/>
    <w:unhideWhenUsed/>
    <w:rsid w:val="00C738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3847"/>
  </w:style>
  <w:style w:type="character" w:customStyle="1" w:styleId="CommentTextChar">
    <w:name w:val="Comment Text Char"/>
    <w:link w:val="CommentText"/>
    <w:uiPriority w:val="99"/>
    <w:semiHidden/>
    <w:rsid w:val="00C73847"/>
    <w:rPr>
      <w:rFonts w:ascii="Arial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384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73847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beth.wightman\AppData\Local\Microsoft\Windows\Temporary%20Internet%20Files\Content.IE5\9T400J2A\2557279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6652FB-2B3D-4EF4-9660-2655C469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2557279[1]</Template>
  <TotalTime>0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GOA</Company>
  <LinksUpToDate>false</LinksUpToDate>
  <CharactersWithSpaces>6</CharactersWithSpaces>
  <SharedDoc>false</SharedDoc>
  <HLinks>
    <vt:vector size="6" baseType="variant">
      <vt:variant>
        <vt:i4>5767267</vt:i4>
      </vt:variant>
      <vt:variant>
        <vt:i4>-1</vt:i4>
      </vt:variant>
      <vt:variant>
        <vt:i4>2052</vt:i4>
      </vt:variant>
      <vt:variant>
        <vt:i4>1</vt:i4>
      </vt:variant>
      <vt:variant>
        <vt:lpwstr>GOA-AH_PCN_Template_v2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elizabeth.wightman</dc:creator>
  <cp:lastModifiedBy>Annamarie Fuchs</cp:lastModifiedBy>
  <cp:revision>2</cp:revision>
  <dcterms:created xsi:type="dcterms:W3CDTF">2014-12-10T15:20:00Z</dcterms:created>
  <dcterms:modified xsi:type="dcterms:W3CDTF">2014-12-10T15:20:00Z</dcterms:modified>
</cp:coreProperties>
</file>